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/>
          <w:b/>
          <w:sz w:val="32"/>
          <w:lang w:val="en-US" w:eastAsia="zh-CN"/>
        </w:rPr>
      </w:pPr>
      <w:r>
        <w:rPr>
          <w:rFonts w:hint="eastAsia"/>
          <w:b/>
          <w:sz w:val="32"/>
          <w:lang w:val="en-US" w:eastAsia="zh-CN"/>
        </w:rPr>
        <w:t>上海盛立公益基金会</w:t>
      </w:r>
      <w:r>
        <w:rPr>
          <w:rFonts w:hint="eastAsia"/>
          <w:b/>
          <w:sz w:val="32"/>
          <w:lang w:val="en-US" w:eastAsia="zh-Hans"/>
        </w:rPr>
        <w:t>理事</w:t>
      </w:r>
      <w:r>
        <w:rPr>
          <w:rFonts w:hint="eastAsia"/>
          <w:b/>
          <w:sz w:val="32"/>
          <w:lang w:val="en-US" w:eastAsia="zh-CN"/>
        </w:rPr>
        <w:t>、监事成员名单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default"/>
          <w:b/>
          <w:sz w:val="32"/>
          <w:lang w:val="en-US" w:eastAsia="zh-CN"/>
        </w:rPr>
      </w:pPr>
    </w:p>
    <w:tbl>
      <w:tblPr>
        <w:tblStyle w:val="7"/>
        <w:tblpPr w:leftFromText="180" w:rightFromText="180" w:vertAnchor="page" w:horzAnchor="page" w:tblpX="2085" w:tblpY="2598"/>
        <w:tblOverlap w:val="never"/>
        <w:tblW w:w="0" w:type="auto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365"/>
        <w:gridCol w:w="1979"/>
        <w:gridCol w:w="1681"/>
        <w:gridCol w:w="1128"/>
        <w:gridCol w:w="1224"/>
        <w:gridCol w:w="360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姓名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职务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电话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是否离退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休干部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是否公务员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其他社会职务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智文艳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长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189****6865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群众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上海松江区知联会-常务理事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吕海波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秘书长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186****0606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群众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上海松江区慧修职业技能培训中心-理事长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陈莺喆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139****1661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党员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窦玉明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137****2666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无党派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国寿投资控股有限公司-董事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钟晓慧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137****6008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党员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杨爱萍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139****6257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群众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王锴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136****3668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无党派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许星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158****2095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党员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上海市信息化人才协会-理事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徐爱华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理事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180****8039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tabs>
                <w:tab w:val="left" w:pos="23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tabs>
                <w:tab w:val="left" w:pos="235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党员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上海国际商会-副会长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刘慧敏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监事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136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****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5665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群众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芮扬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监事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153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****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1665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群众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李壮</w:t>
            </w:r>
          </w:p>
        </w:tc>
        <w:tc>
          <w:tcPr>
            <w:tcW w:w="13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监事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151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****</w:t>
            </w: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  <w:t>5861</w:t>
            </w:r>
          </w:p>
        </w:tc>
        <w:tc>
          <w:tcPr>
            <w:tcW w:w="168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1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kern w:val="2"/>
                <w:sz w:val="24"/>
                <w:szCs w:val="24"/>
                <w:vertAlign w:val="baseline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  <w:tc>
          <w:tcPr>
            <w:tcW w:w="122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党员</w:t>
            </w:r>
          </w:p>
        </w:tc>
        <w:tc>
          <w:tcPr>
            <w:tcW w:w="360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pacing w:val="0"/>
                <w:sz w:val="24"/>
                <w:szCs w:val="24"/>
                <w:vertAlign w:val="baseline"/>
                <w:lang w:val="en-US" w:eastAsia="zh-CN"/>
              </w:rPr>
              <w:t>无</w:t>
            </w:r>
          </w:p>
        </w:tc>
      </w:tr>
    </w:tbl>
    <w:p>
      <w:pPr>
        <w:widowControl/>
        <w:spacing w:after="0" w:line="240" w:lineRule="auto"/>
        <w:jc w:val="left"/>
        <w:rPr>
          <w:rFonts w:hint="default"/>
          <w:b/>
          <w:sz w:val="32"/>
          <w:lang w:val="en-US" w:eastAsia="zh-CN"/>
        </w:rPr>
      </w:pPr>
      <w:bookmarkStart w:id="0" w:name="_GoBack"/>
      <w:bookmarkEnd w:id="0"/>
    </w:p>
    <w:sectPr>
      <w:headerReference r:id="rId5" w:type="default"/>
      <w:pgSz w:w="16840" w:h="11900" w:orient="landscape"/>
      <w:pgMar w:top="1800" w:right="1440" w:bottom="613" w:left="991" w:header="417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423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righ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684020" cy="700405"/>
          <wp:effectExtent l="0" t="0" r="7620" b="635"/>
          <wp:docPr id="1" name="图片 1" descr="15407bc737ddd6b705040efbb2235f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5407bc737ddd6b705040efbb2235fc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402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20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zNjBkOTgyNWQ1YTMxYzM3MzMwNWFiODNmOWIzYWMifQ=="/>
  </w:docVars>
  <w:rsids>
    <w:rsidRoot w:val="00B50E24"/>
    <w:rsid w:val="00000331"/>
    <w:rsid w:val="000118CE"/>
    <w:rsid w:val="00024833"/>
    <w:rsid w:val="00034B23"/>
    <w:rsid w:val="0004503E"/>
    <w:rsid w:val="00083EBB"/>
    <w:rsid w:val="000C2CF8"/>
    <w:rsid w:val="000C5DB4"/>
    <w:rsid w:val="000E02B4"/>
    <w:rsid w:val="00157DB4"/>
    <w:rsid w:val="001669D8"/>
    <w:rsid w:val="0017144A"/>
    <w:rsid w:val="0019579B"/>
    <w:rsid w:val="001A58FB"/>
    <w:rsid w:val="001B21FD"/>
    <w:rsid w:val="001C7662"/>
    <w:rsid w:val="001D5326"/>
    <w:rsid w:val="001E042F"/>
    <w:rsid w:val="001F4421"/>
    <w:rsid w:val="00206044"/>
    <w:rsid w:val="002060FA"/>
    <w:rsid w:val="002176FC"/>
    <w:rsid w:val="00222423"/>
    <w:rsid w:val="00232973"/>
    <w:rsid w:val="002479F1"/>
    <w:rsid w:val="0025567F"/>
    <w:rsid w:val="00262EB3"/>
    <w:rsid w:val="002670D5"/>
    <w:rsid w:val="00275CFB"/>
    <w:rsid w:val="002B10B1"/>
    <w:rsid w:val="002B6982"/>
    <w:rsid w:val="002D3309"/>
    <w:rsid w:val="002E2BC0"/>
    <w:rsid w:val="002E5E75"/>
    <w:rsid w:val="003009CD"/>
    <w:rsid w:val="00305DA9"/>
    <w:rsid w:val="00315BC2"/>
    <w:rsid w:val="0036231F"/>
    <w:rsid w:val="0036608A"/>
    <w:rsid w:val="00381F22"/>
    <w:rsid w:val="003E2EE7"/>
    <w:rsid w:val="003E3612"/>
    <w:rsid w:val="003E6422"/>
    <w:rsid w:val="003F4AF3"/>
    <w:rsid w:val="003F7084"/>
    <w:rsid w:val="00402D0E"/>
    <w:rsid w:val="0040354D"/>
    <w:rsid w:val="00413BC4"/>
    <w:rsid w:val="0042754B"/>
    <w:rsid w:val="00445C04"/>
    <w:rsid w:val="00446361"/>
    <w:rsid w:val="00446FD5"/>
    <w:rsid w:val="00467869"/>
    <w:rsid w:val="0047027E"/>
    <w:rsid w:val="004A1F81"/>
    <w:rsid w:val="004A2F76"/>
    <w:rsid w:val="004B08CD"/>
    <w:rsid w:val="004B2FCB"/>
    <w:rsid w:val="004D0BBE"/>
    <w:rsid w:val="004E58BE"/>
    <w:rsid w:val="004F59C9"/>
    <w:rsid w:val="004F66DD"/>
    <w:rsid w:val="00503570"/>
    <w:rsid w:val="00503BF2"/>
    <w:rsid w:val="00504205"/>
    <w:rsid w:val="00507399"/>
    <w:rsid w:val="005115E7"/>
    <w:rsid w:val="00513FFE"/>
    <w:rsid w:val="00527260"/>
    <w:rsid w:val="00546E77"/>
    <w:rsid w:val="00564555"/>
    <w:rsid w:val="00564E56"/>
    <w:rsid w:val="005B7913"/>
    <w:rsid w:val="00622795"/>
    <w:rsid w:val="00631B1A"/>
    <w:rsid w:val="00636F19"/>
    <w:rsid w:val="00647166"/>
    <w:rsid w:val="00663449"/>
    <w:rsid w:val="00665680"/>
    <w:rsid w:val="0067057E"/>
    <w:rsid w:val="00682C11"/>
    <w:rsid w:val="006E3747"/>
    <w:rsid w:val="006E5E31"/>
    <w:rsid w:val="006F48F8"/>
    <w:rsid w:val="0071524E"/>
    <w:rsid w:val="00723E05"/>
    <w:rsid w:val="007447FC"/>
    <w:rsid w:val="00750A0A"/>
    <w:rsid w:val="0075153C"/>
    <w:rsid w:val="00762273"/>
    <w:rsid w:val="00777471"/>
    <w:rsid w:val="007816F0"/>
    <w:rsid w:val="00794A7A"/>
    <w:rsid w:val="007B4E6E"/>
    <w:rsid w:val="007D53B8"/>
    <w:rsid w:val="007F67F7"/>
    <w:rsid w:val="00813748"/>
    <w:rsid w:val="0083482D"/>
    <w:rsid w:val="00857FCF"/>
    <w:rsid w:val="00865B58"/>
    <w:rsid w:val="008A0E98"/>
    <w:rsid w:val="008E1698"/>
    <w:rsid w:val="008F0B4B"/>
    <w:rsid w:val="008F7CBB"/>
    <w:rsid w:val="009010A9"/>
    <w:rsid w:val="00905711"/>
    <w:rsid w:val="0092361D"/>
    <w:rsid w:val="00937E6E"/>
    <w:rsid w:val="009454B7"/>
    <w:rsid w:val="00953353"/>
    <w:rsid w:val="00967258"/>
    <w:rsid w:val="00972688"/>
    <w:rsid w:val="00977128"/>
    <w:rsid w:val="009926B6"/>
    <w:rsid w:val="00994F1F"/>
    <w:rsid w:val="009977F8"/>
    <w:rsid w:val="009C00C9"/>
    <w:rsid w:val="009D4A5E"/>
    <w:rsid w:val="00A0190E"/>
    <w:rsid w:val="00A058BC"/>
    <w:rsid w:val="00A15E3D"/>
    <w:rsid w:val="00A3349D"/>
    <w:rsid w:val="00A92DD3"/>
    <w:rsid w:val="00A97C16"/>
    <w:rsid w:val="00AC2AD2"/>
    <w:rsid w:val="00AD52CA"/>
    <w:rsid w:val="00AD627E"/>
    <w:rsid w:val="00AE6F38"/>
    <w:rsid w:val="00AF2A25"/>
    <w:rsid w:val="00B31D67"/>
    <w:rsid w:val="00B36C0D"/>
    <w:rsid w:val="00B41A45"/>
    <w:rsid w:val="00B50E24"/>
    <w:rsid w:val="00B56BF2"/>
    <w:rsid w:val="00B63F24"/>
    <w:rsid w:val="00B715AF"/>
    <w:rsid w:val="00B80225"/>
    <w:rsid w:val="00B8288E"/>
    <w:rsid w:val="00BB408E"/>
    <w:rsid w:val="00BB776C"/>
    <w:rsid w:val="00BC4C79"/>
    <w:rsid w:val="00BF1D3E"/>
    <w:rsid w:val="00C00F6C"/>
    <w:rsid w:val="00C44736"/>
    <w:rsid w:val="00C72336"/>
    <w:rsid w:val="00C7380B"/>
    <w:rsid w:val="00C82506"/>
    <w:rsid w:val="00CA5AEF"/>
    <w:rsid w:val="00CD5C39"/>
    <w:rsid w:val="00D300B4"/>
    <w:rsid w:val="00D317F7"/>
    <w:rsid w:val="00D56C90"/>
    <w:rsid w:val="00D813B2"/>
    <w:rsid w:val="00DA52F5"/>
    <w:rsid w:val="00DB7DB6"/>
    <w:rsid w:val="00DC3207"/>
    <w:rsid w:val="00E048C5"/>
    <w:rsid w:val="00E1532D"/>
    <w:rsid w:val="00E34535"/>
    <w:rsid w:val="00E3529C"/>
    <w:rsid w:val="00E35C87"/>
    <w:rsid w:val="00E61DFC"/>
    <w:rsid w:val="00E61FB4"/>
    <w:rsid w:val="00E6314D"/>
    <w:rsid w:val="00E95CFF"/>
    <w:rsid w:val="00EB3751"/>
    <w:rsid w:val="00ED1AD1"/>
    <w:rsid w:val="00ED5DE0"/>
    <w:rsid w:val="00ED732B"/>
    <w:rsid w:val="00F50393"/>
    <w:rsid w:val="00F70544"/>
    <w:rsid w:val="00FA3C04"/>
    <w:rsid w:val="00FA5E01"/>
    <w:rsid w:val="00FB42F3"/>
    <w:rsid w:val="00FD767D"/>
    <w:rsid w:val="00FE1610"/>
    <w:rsid w:val="00FE57B1"/>
    <w:rsid w:val="00FF27CD"/>
    <w:rsid w:val="01CF4F50"/>
    <w:rsid w:val="02085C69"/>
    <w:rsid w:val="03BC06C6"/>
    <w:rsid w:val="03F22FCD"/>
    <w:rsid w:val="06866102"/>
    <w:rsid w:val="08713069"/>
    <w:rsid w:val="103869C7"/>
    <w:rsid w:val="1BC9169F"/>
    <w:rsid w:val="1F7021ED"/>
    <w:rsid w:val="1FFB3448"/>
    <w:rsid w:val="272974C5"/>
    <w:rsid w:val="29E131C2"/>
    <w:rsid w:val="36240F0A"/>
    <w:rsid w:val="37461F06"/>
    <w:rsid w:val="451F51D4"/>
    <w:rsid w:val="4DF6B70F"/>
    <w:rsid w:val="4E3B3AC9"/>
    <w:rsid w:val="4ECD7299"/>
    <w:rsid w:val="523025D0"/>
    <w:rsid w:val="606F07CC"/>
    <w:rsid w:val="61481002"/>
    <w:rsid w:val="64FF8E43"/>
    <w:rsid w:val="65502DF9"/>
    <w:rsid w:val="674CA06C"/>
    <w:rsid w:val="696860BE"/>
    <w:rsid w:val="6A554C75"/>
    <w:rsid w:val="6D9D7FBB"/>
    <w:rsid w:val="77FF7CD0"/>
    <w:rsid w:val="796B6F0A"/>
    <w:rsid w:val="7BB07604"/>
    <w:rsid w:val="7BB7323A"/>
    <w:rsid w:val="7C3F1B77"/>
    <w:rsid w:val="7C971F23"/>
    <w:rsid w:val="7FDF5E02"/>
    <w:rsid w:val="9F7F690C"/>
    <w:rsid w:val="AB3B63A8"/>
    <w:rsid w:val="CB3FAE24"/>
    <w:rsid w:val="F7FDE39F"/>
    <w:rsid w:val="FE76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iPriority="99" w:semiHidden="0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1"/>
    <w:unhideWhenUsed/>
    <w:qFormat/>
    <w:uiPriority w:val="99"/>
    <w:rPr>
      <w:rFonts w:ascii="华文宋体" w:hAnsi="华文宋体" w:eastAsia="华文宋体"/>
      <w:sz w:val="28"/>
      <w:szCs w:val="28"/>
    </w:rPr>
  </w:style>
  <w:style w:type="paragraph" w:styleId="3">
    <w:name w:val="Closing"/>
    <w:basedOn w:val="1"/>
    <w:link w:val="12"/>
    <w:unhideWhenUsed/>
    <w:qFormat/>
    <w:uiPriority w:val="99"/>
    <w:pPr>
      <w:ind w:left="100" w:leftChars="2100"/>
    </w:pPr>
    <w:rPr>
      <w:rFonts w:ascii="华文宋体" w:hAnsi="华文宋体" w:eastAsia="华文宋体"/>
      <w:sz w:val="28"/>
      <w:szCs w:val="2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称呼字符"/>
    <w:basedOn w:val="8"/>
    <w:link w:val="2"/>
    <w:qFormat/>
    <w:uiPriority w:val="99"/>
    <w:rPr>
      <w:rFonts w:ascii="华文宋体" w:hAnsi="华文宋体" w:eastAsia="华文宋体"/>
      <w:sz w:val="28"/>
      <w:szCs w:val="28"/>
    </w:rPr>
  </w:style>
  <w:style w:type="character" w:customStyle="1" w:styleId="12">
    <w:name w:val="结束语字符"/>
    <w:basedOn w:val="8"/>
    <w:link w:val="3"/>
    <w:qFormat/>
    <w:uiPriority w:val="99"/>
    <w:rPr>
      <w:rFonts w:ascii="华文宋体" w:hAnsi="华文宋体" w:eastAsia="华文宋体"/>
      <w:sz w:val="28"/>
      <w:szCs w:val="28"/>
    </w:rPr>
  </w:style>
  <w:style w:type="paragraph" w:customStyle="1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ibolu\Library\Containers\com.kingsoft.wpsoffice.mac\Data\C:\Users\haibolu\Desktop\&#30427;&#31435;&#22522;&#37329;&#20250;\&#19978;&#28023;&#30427;&#31435;&#20844;&#30410;&#22522;&#37329;&#20250;&#30417;&#20107;&#30003;&#35831;&#20989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上海盛立公益基金会监事申请函.dotx</Template>
  <Pages>5</Pages>
  <Words>990</Words>
  <Characters>1056</Characters>
  <Lines>1</Lines>
  <Paragraphs>1</Paragraphs>
  <TotalTime>5</TotalTime>
  <ScaleCrop>false</ScaleCrop>
  <LinksUpToDate>false</LinksUpToDate>
  <CharactersWithSpaces>1159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2020-11-13T15:10:00Z</dcterms:created>
  <dc:creator>吕 海波</dc:creator>
  <cp:lastModifiedBy>非单色光</cp:lastModifiedBy>
  <cp:lastPrinted>2021-03-11T09:11:00Z</cp:lastPrinted>
  <dcterms:modified xsi:type="dcterms:W3CDTF">2023-08-11T08:08:49Z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4B03059AC86C40BC926396EB50C81A27</vt:lpwstr>
  </property>
</Properties>
</file>